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新宋体" w:hAnsi="新宋体" w:eastAsia="新宋体"/>
          <w:b/>
          <w:sz w:val="36"/>
          <w:szCs w:val="36"/>
          <w:lang w:eastAsia="zh-CN"/>
        </w:rPr>
      </w:pPr>
      <w:r>
        <w:rPr>
          <w:rFonts w:hint="eastAsia" w:ascii="新宋体" w:hAnsi="新宋体" w:eastAsia="新宋体"/>
          <w:b/>
          <w:sz w:val="36"/>
          <w:szCs w:val="36"/>
          <w:lang w:val="en-US" w:eastAsia="zh-CN"/>
        </w:rPr>
        <w:t>易仓科技商务</w:t>
      </w:r>
      <w:r>
        <w:rPr>
          <w:rFonts w:hint="eastAsia" w:ascii="新宋体" w:hAnsi="新宋体" w:eastAsia="新宋体"/>
          <w:b/>
          <w:sz w:val="36"/>
          <w:szCs w:val="36"/>
          <w:lang w:eastAsia="zh-CN"/>
        </w:rPr>
        <w:t>合作申请</w:t>
      </w:r>
    </w:p>
    <w:p>
      <w:pPr>
        <w:jc w:val="both"/>
        <w:rPr>
          <w:rFonts w:hint="eastAsia" w:ascii="新宋体" w:hAnsi="新宋体" w:eastAsia="新宋体"/>
          <w:b/>
          <w:sz w:val="21"/>
          <w:szCs w:val="21"/>
        </w:rPr>
      </w:pPr>
    </w:p>
    <w:tbl>
      <w:tblPr>
        <w:tblStyle w:val="5"/>
        <w:tblW w:w="10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4"/>
        <w:gridCol w:w="84"/>
        <w:gridCol w:w="3615"/>
        <w:gridCol w:w="1812"/>
        <w:gridCol w:w="33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0296" w:type="dxa"/>
            <w:gridSpan w:val="5"/>
            <w:shd w:val="clear" w:color="auto" w:fill="auto"/>
            <w:vAlign w:val="center"/>
          </w:tcPr>
          <w:p>
            <w:pPr>
              <w:jc w:val="center"/>
              <w:rPr>
                <w:rFonts w:hint="eastAsia" w:ascii="新宋体" w:hAnsi="新宋体" w:eastAsia="新宋体"/>
                <w:b/>
                <w:szCs w:val="21"/>
                <w:lang w:eastAsia="zh-CN"/>
              </w:rPr>
            </w:pPr>
            <w:r>
              <w:rPr>
                <w:rFonts w:hint="eastAsia" w:ascii="新宋体" w:hAnsi="新宋体" w:eastAsia="新宋体"/>
                <w:b/>
                <w:sz w:val="24"/>
                <w:szCs w:val="24"/>
              </w:rPr>
              <w:t>一、</w:t>
            </w:r>
            <w:r>
              <w:rPr>
                <w:rFonts w:hint="eastAsia" w:ascii="新宋体" w:hAnsi="新宋体" w:eastAsia="新宋体"/>
                <w:b/>
                <w:sz w:val="24"/>
                <w:szCs w:val="24"/>
                <w:lang w:eastAsia="zh-CN"/>
              </w:rPr>
              <w:t>申请方基本信息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1464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  <w:lang w:eastAsia="zh-CN"/>
              </w:rPr>
              <w:t>公司</w:t>
            </w:r>
            <w:r>
              <w:rPr>
                <w:rFonts w:hint="eastAsia" w:ascii="新宋体" w:hAnsi="新宋体" w:eastAsia="新宋体"/>
                <w:b/>
                <w:szCs w:val="21"/>
              </w:rPr>
              <w:t>名称</w:t>
            </w:r>
          </w:p>
        </w:tc>
        <w:tc>
          <w:tcPr>
            <w:tcW w:w="8832" w:type="dxa"/>
            <w:gridSpan w:val="4"/>
            <w:vAlign w:val="center"/>
          </w:tcPr>
          <w:p>
            <w:pPr>
              <w:jc w:val="both"/>
              <w:rPr>
                <w:rFonts w:hint="eastAsia" w:ascii="新宋体" w:hAnsi="新宋体" w:eastAsia="新宋体"/>
                <w:b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1464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新宋体" w:hAnsi="新宋体" w:eastAsia="新宋体"/>
                <w:b/>
                <w:szCs w:val="21"/>
                <w:lang w:eastAsia="zh-CN"/>
              </w:rPr>
            </w:pPr>
            <w:r>
              <w:rPr>
                <w:rFonts w:hint="eastAsia" w:ascii="新宋体" w:hAnsi="新宋体" w:eastAsia="新宋体"/>
                <w:b/>
                <w:szCs w:val="21"/>
                <w:lang w:eastAsia="zh-CN"/>
              </w:rPr>
              <w:t>服务范围</w:t>
            </w:r>
          </w:p>
        </w:tc>
        <w:tc>
          <w:tcPr>
            <w:tcW w:w="8832" w:type="dxa"/>
            <w:gridSpan w:val="4"/>
            <w:vAlign w:val="center"/>
          </w:tcPr>
          <w:p>
            <w:pPr>
              <w:jc w:val="left"/>
              <w:rPr>
                <w:rFonts w:hint="eastAsia" w:ascii="新宋体" w:hAnsi="新宋体" w:eastAsia="新宋体"/>
                <w:b w:val="0"/>
                <w:bCs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464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新宋体" w:hAnsi="新宋体" w:eastAsia="新宋体"/>
                <w:b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/>
                <w:b/>
                <w:szCs w:val="21"/>
                <w:lang w:eastAsia="zh-CN"/>
              </w:rPr>
              <w:t>联系人</w:t>
            </w:r>
          </w:p>
        </w:tc>
        <w:tc>
          <w:tcPr>
            <w:tcW w:w="8832" w:type="dxa"/>
            <w:gridSpan w:val="4"/>
            <w:vAlign w:val="center"/>
          </w:tcPr>
          <w:p>
            <w:pPr>
              <w:jc w:val="left"/>
              <w:rPr>
                <w:rFonts w:hint="eastAsia" w:ascii="新宋体" w:hAnsi="新宋体" w:eastAsia="新宋体"/>
                <w:b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</w:trPr>
        <w:tc>
          <w:tcPr>
            <w:tcW w:w="1464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  <w:lang w:eastAsia="zh-CN"/>
              </w:rPr>
              <w:t>联系电话</w:t>
            </w:r>
          </w:p>
        </w:tc>
        <w:tc>
          <w:tcPr>
            <w:tcW w:w="3699" w:type="dxa"/>
            <w:gridSpan w:val="2"/>
            <w:vAlign w:val="center"/>
          </w:tcPr>
          <w:p>
            <w:pPr>
              <w:jc w:val="left"/>
              <w:rPr>
                <w:rFonts w:hint="eastAsia" w:ascii="新宋体" w:hAnsi="新宋体" w:eastAsia="新宋体"/>
                <w:b/>
                <w:szCs w:val="21"/>
              </w:rPr>
            </w:pPr>
          </w:p>
        </w:tc>
        <w:tc>
          <w:tcPr>
            <w:tcW w:w="1812" w:type="dxa"/>
            <w:vAlign w:val="center"/>
          </w:tcPr>
          <w:p>
            <w:pPr>
              <w:jc w:val="center"/>
              <w:rPr>
                <w:rFonts w:hint="eastAsia" w:ascii="新宋体" w:hAnsi="新宋体" w:eastAsia="新宋体"/>
                <w:b/>
                <w:szCs w:val="21"/>
                <w:lang w:val="en-US"/>
              </w:rPr>
            </w:pPr>
            <w:r>
              <w:rPr>
                <w:rFonts w:hint="eastAsia" w:ascii="新宋体" w:hAnsi="新宋体" w:eastAsia="新宋体"/>
                <w:b/>
                <w:szCs w:val="21"/>
                <w:lang w:eastAsia="zh-CN"/>
              </w:rPr>
              <w:t>联系微信</w:t>
            </w:r>
          </w:p>
        </w:tc>
        <w:tc>
          <w:tcPr>
            <w:tcW w:w="3321" w:type="dxa"/>
            <w:vAlign w:val="center"/>
          </w:tcPr>
          <w:p>
            <w:pPr>
              <w:jc w:val="left"/>
              <w:rPr>
                <w:rFonts w:hint="eastAsia"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0296" w:type="dxa"/>
            <w:gridSpan w:val="5"/>
            <w:shd w:val="clear" w:color="auto" w:fill="auto"/>
            <w:vAlign w:val="center"/>
          </w:tcPr>
          <w:p>
            <w:pPr>
              <w:jc w:val="center"/>
              <w:rPr>
                <w:rFonts w:hint="eastAsia" w:ascii="新宋体" w:hAnsi="新宋体" w:eastAsia="新宋体"/>
                <w:b/>
                <w:szCs w:val="21"/>
                <w:lang w:eastAsia="zh-CN"/>
              </w:rPr>
            </w:pPr>
            <w:r>
              <w:rPr>
                <w:rFonts w:hint="eastAsia" w:ascii="新宋体" w:hAnsi="新宋体" w:eastAsia="新宋体"/>
                <w:b/>
                <w:sz w:val="24"/>
                <w:szCs w:val="24"/>
              </w:rPr>
              <w:t>二、</w:t>
            </w:r>
            <w:r>
              <w:rPr>
                <w:rFonts w:hint="eastAsia" w:ascii="新宋体" w:hAnsi="新宋体" w:eastAsia="新宋体"/>
                <w:b/>
                <w:sz w:val="24"/>
                <w:szCs w:val="24"/>
                <w:lang w:eastAsia="zh-CN"/>
              </w:rPr>
              <w:t>意向合作方案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1548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hint="eastAsia" w:ascii="新宋体" w:hAnsi="新宋体" w:eastAsia="新宋体"/>
                <w:b/>
                <w:szCs w:val="18"/>
                <w:lang w:val="en-US"/>
              </w:rPr>
            </w:pPr>
            <w:r>
              <w:rPr>
                <w:rFonts w:hint="eastAsia" w:ascii="新宋体" w:hAnsi="新宋体" w:eastAsia="新宋体"/>
                <w:b/>
                <w:szCs w:val="21"/>
                <w:lang w:eastAsia="zh-CN"/>
              </w:rPr>
              <w:t>合作主题</w:t>
            </w:r>
          </w:p>
        </w:tc>
        <w:tc>
          <w:tcPr>
            <w:tcW w:w="8748" w:type="dxa"/>
            <w:gridSpan w:val="3"/>
            <w:shd w:val="clear" w:color="auto" w:fill="auto"/>
            <w:vAlign w:val="center"/>
          </w:tcPr>
          <w:p>
            <w:pPr>
              <w:jc w:val="left"/>
              <w:rPr>
                <w:rFonts w:hint="eastAsia" w:ascii="新宋体" w:hAnsi="新宋体" w:eastAsia="新宋体"/>
                <w:b/>
                <w:szCs w:val="1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78" w:hRule="atLeast"/>
        </w:trPr>
        <w:tc>
          <w:tcPr>
            <w:tcW w:w="1548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hint="eastAsia" w:ascii="新宋体" w:hAnsi="新宋体" w:eastAsia="新宋体"/>
                <w:b/>
                <w:szCs w:val="21"/>
                <w:lang w:eastAsia="zh-CN"/>
              </w:rPr>
            </w:pPr>
            <w:r>
              <w:rPr>
                <w:rFonts w:hint="eastAsia" w:ascii="新宋体" w:hAnsi="新宋体" w:eastAsia="新宋体"/>
                <w:b/>
                <w:szCs w:val="21"/>
                <w:lang w:eastAsia="zh-CN"/>
              </w:rPr>
              <w:t>合作方案</w:t>
            </w:r>
          </w:p>
        </w:tc>
        <w:tc>
          <w:tcPr>
            <w:tcW w:w="8748" w:type="dxa"/>
            <w:gridSpan w:val="3"/>
            <w:shd w:val="clear" w:color="auto" w:fill="auto"/>
            <w:vAlign w:val="center"/>
          </w:tcPr>
          <w:p>
            <w:pPr>
              <w:jc w:val="both"/>
              <w:rPr>
                <w:rFonts w:hint="eastAsia" w:ascii="新宋体" w:hAnsi="新宋体" w:eastAsia="新宋体"/>
                <w:b/>
                <w:szCs w:val="21"/>
              </w:rPr>
            </w:pPr>
          </w:p>
          <w:p>
            <w:pPr>
              <w:ind w:firstLine="7035"/>
              <w:jc w:val="center"/>
              <w:rPr>
                <w:rFonts w:hint="eastAsia" w:ascii="新宋体" w:hAnsi="新宋体" w:eastAsia="新宋体"/>
                <w:b/>
                <w:szCs w:val="21"/>
              </w:rPr>
            </w:pPr>
          </w:p>
          <w:p>
            <w:pPr>
              <w:ind w:firstLine="7035"/>
              <w:jc w:val="center"/>
              <w:rPr>
                <w:rFonts w:hint="eastAsia"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548" w:type="dxa"/>
            <w:gridSpan w:val="2"/>
            <w:vAlign w:val="center"/>
          </w:tcPr>
          <w:p>
            <w:pPr>
              <w:jc w:val="center"/>
              <w:rPr>
                <w:rFonts w:hint="eastAsia"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  <w:lang w:eastAsia="zh-CN"/>
              </w:rPr>
              <w:t>合作主题</w:t>
            </w:r>
          </w:p>
        </w:tc>
        <w:tc>
          <w:tcPr>
            <w:tcW w:w="8748" w:type="dxa"/>
            <w:gridSpan w:val="3"/>
            <w:vAlign w:val="center"/>
          </w:tcPr>
          <w:p>
            <w:pPr>
              <w:jc w:val="left"/>
              <w:rPr>
                <w:rFonts w:hint="eastAsia"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8" w:hRule="atLeast"/>
        </w:trPr>
        <w:tc>
          <w:tcPr>
            <w:tcW w:w="1548" w:type="dxa"/>
            <w:gridSpan w:val="2"/>
            <w:vAlign w:val="center"/>
          </w:tcPr>
          <w:p>
            <w:pPr>
              <w:jc w:val="center"/>
              <w:rPr>
                <w:rFonts w:hint="eastAsia"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  <w:lang w:eastAsia="zh-CN"/>
              </w:rPr>
              <w:t>合作方案</w:t>
            </w:r>
          </w:p>
        </w:tc>
        <w:tc>
          <w:tcPr>
            <w:tcW w:w="8748" w:type="dxa"/>
            <w:gridSpan w:val="3"/>
            <w:vAlign w:val="center"/>
          </w:tcPr>
          <w:p>
            <w:pPr>
              <w:jc w:val="both"/>
              <w:rPr>
                <w:rFonts w:hint="eastAsia" w:ascii="新宋体" w:hAnsi="新宋体" w:eastAsia="新宋体"/>
                <w:b/>
                <w:szCs w:val="21"/>
              </w:rPr>
            </w:pPr>
          </w:p>
          <w:p>
            <w:pPr>
              <w:ind w:firstLine="7035" w:firstLineChars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1548" w:type="dxa"/>
            <w:gridSpan w:val="2"/>
            <w:vAlign w:val="center"/>
          </w:tcPr>
          <w:p>
            <w:pPr>
              <w:jc w:val="center"/>
              <w:rPr>
                <w:rFonts w:hint="eastAsia" w:ascii="新宋体" w:hAnsi="新宋体" w:eastAsia="新宋体"/>
                <w:b/>
                <w:szCs w:val="21"/>
                <w:lang w:eastAsia="zh-CN"/>
              </w:rPr>
            </w:pPr>
            <w:r>
              <w:rPr>
                <w:rFonts w:hint="eastAsia" w:ascii="新宋体" w:hAnsi="新宋体" w:eastAsia="新宋体"/>
                <w:b/>
                <w:szCs w:val="21"/>
                <w:lang w:eastAsia="zh-CN"/>
              </w:rPr>
              <w:t>补充内容</w:t>
            </w:r>
          </w:p>
        </w:tc>
        <w:tc>
          <w:tcPr>
            <w:tcW w:w="8748" w:type="dxa"/>
            <w:gridSpan w:val="3"/>
            <w:vAlign w:val="center"/>
          </w:tcPr>
          <w:p>
            <w:pPr>
              <w:jc w:val="left"/>
              <w:rPr>
                <w:rFonts w:hint="eastAsia" w:ascii="新宋体" w:hAnsi="新宋体" w:eastAsia="新宋体"/>
                <w:b/>
                <w:szCs w:val="21"/>
              </w:rPr>
            </w:pPr>
          </w:p>
          <w:p>
            <w:pPr>
              <w:rPr>
                <w:rFonts w:hint="eastAsia" w:ascii="新宋体" w:hAnsi="新宋体" w:eastAsia="新宋体"/>
                <w:b/>
                <w:szCs w:val="21"/>
              </w:rPr>
            </w:pPr>
          </w:p>
        </w:tc>
      </w:tr>
    </w:tbl>
    <w:p>
      <w:pPr>
        <w:rPr>
          <w:rFonts w:hint="eastAsia" w:ascii="新宋体" w:hAnsi="新宋体" w:eastAsia="新宋体"/>
          <w:sz w:val="21"/>
          <w:szCs w:val="21"/>
          <w:lang w:eastAsia="zh-CN"/>
        </w:rPr>
      </w:pPr>
    </w:p>
    <w:p>
      <w:pPr>
        <w:rPr>
          <w:rFonts w:hint="eastAsia" w:ascii="新宋体" w:hAnsi="新宋体" w:eastAsia="新宋体"/>
          <w:sz w:val="21"/>
          <w:szCs w:val="21"/>
          <w:lang w:eastAsia="zh-CN"/>
        </w:rPr>
      </w:pPr>
      <w:r>
        <w:rPr>
          <w:rFonts w:hint="eastAsia" w:ascii="新宋体" w:hAnsi="新宋体" w:eastAsia="新宋体"/>
          <w:sz w:val="21"/>
          <w:szCs w:val="21"/>
          <w:lang w:eastAsia="zh-CN"/>
        </w:rPr>
        <w:t>温馨提示：请完善贵司所期望的合作方案，方案通过审核后，我们将主动与贵司联系人进行深入合作沟通。</w:t>
      </w:r>
    </w:p>
    <w:p>
      <w:pPr>
        <w:rPr>
          <w:rFonts w:hint="default" w:ascii="新宋体" w:hAnsi="新宋体" w:eastAsia="新宋体"/>
          <w:sz w:val="21"/>
          <w:szCs w:val="21"/>
          <w:lang w:val="en-US" w:eastAsia="zh-CN"/>
        </w:rPr>
      </w:pPr>
      <w:r>
        <w:rPr>
          <w:rFonts w:hint="eastAsia" w:ascii="新宋体" w:hAnsi="新宋体" w:eastAsia="新宋体"/>
          <w:sz w:val="21"/>
          <w:szCs w:val="21"/>
          <w:lang w:val="en-US" w:eastAsia="zh-CN"/>
        </w:rPr>
        <w:t>投递邮箱：ec-mkt@eccang.com</w:t>
      </w:r>
      <w:bookmarkStart w:id="0" w:name="_GoBack"/>
      <w:bookmarkEnd w:id="0"/>
    </w:p>
    <w:sectPr>
      <w:pgSz w:w="11906" w:h="16838"/>
      <w:pgMar w:top="935" w:right="926" w:bottom="779" w:left="9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FF6F94"/>
    <w:rsid w:val="000033EB"/>
    <w:rsid w:val="00015210"/>
    <w:rsid w:val="00021A88"/>
    <w:rsid w:val="00040AB1"/>
    <w:rsid w:val="000435DB"/>
    <w:rsid w:val="00043945"/>
    <w:rsid w:val="00065750"/>
    <w:rsid w:val="000815E6"/>
    <w:rsid w:val="00087FF6"/>
    <w:rsid w:val="000A3AF9"/>
    <w:rsid w:val="000B42DA"/>
    <w:rsid w:val="000B7DA6"/>
    <w:rsid w:val="000C1B59"/>
    <w:rsid w:val="000C278A"/>
    <w:rsid w:val="000E7C17"/>
    <w:rsid w:val="000F62FF"/>
    <w:rsid w:val="000F72C3"/>
    <w:rsid w:val="00112F96"/>
    <w:rsid w:val="00124AD2"/>
    <w:rsid w:val="0013535E"/>
    <w:rsid w:val="0014286D"/>
    <w:rsid w:val="001503EA"/>
    <w:rsid w:val="00154E0C"/>
    <w:rsid w:val="001600E3"/>
    <w:rsid w:val="001A39B3"/>
    <w:rsid w:val="001B5734"/>
    <w:rsid w:val="001F5198"/>
    <w:rsid w:val="002172A2"/>
    <w:rsid w:val="00227375"/>
    <w:rsid w:val="00237C99"/>
    <w:rsid w:val="00255EB0"/>
    <w:rsid w:val="0025737B"/>
    <w:rsid w:val="00264581"/>
    <w:rsid w:val="00286712"/>
    <w:rsid w:val="002A36D5"/>
    <w:rsid w:val="002C0812"/>
    <w:rsid w:val="002C5CAA"/>
    <w:rsid w:val="002E0F6C"/>
    <w:rsid w:val="00301722"/>
    <w:rsid w:val="00312FCC"/>
    <w:rsid w:val="0031586E"/>
    <w:rsid w:val="003337BC"/>
    <w:rsid w:val="0035056B"/>
    <w:rsid w:val="00353884"/>
    <w:rsid w:val="0036762F"/>
    <w:rsid w:val="003726B7"/>
    <w:rsid w:val="00374A5E"/>
    <w:rsid w:val="00392F55"/>
    <w:rsid w:val="003A67D3"/>
    <w:rsid w:val="003B74EE"/>
    <w:rsid w:val="003C1286"/>
    <w:rsid w:val="003C7717"/>
    <w:rsid w:val="003D13E5"/>
    <w:rsid w:val="003E122B"/>
    <w:rsid w:val="003E796C"/>
    <w:rsid w:val="003F1FC5"/>
    <w:rsid w:val="00421AD8"/>
    <w:rsid w:val="00423AE9"/>
    <w:rsid w:val="00427652"/>
    <w:rsid w:val="004322DD"/>
    <w:rsid w:val="00432C8A"/>
    <w:rsid w:val="00432EF6"/>
    <w:rsid w:val="0044023B"/>
    <w:rsid w:val="00452DC7"/>
    <w:rsid w:val="004576CB"/>
    <w:rsid w:val="00473194"/>
    <w:rsid w:val="004876BE"/>
    <w:rsid w:val="00494BA1"/>
    <w:rsid w:val="004D1CCD"/>
    <w:rsid w:val="00502969"/>
    <w:rsid w:val="00540408"/>
    <w:rsid w:val="005404D6"/>
    <w:rsid w:val="00551101"/>
    <w:rsid w:val="005817BA"/>
    <w:rsid w:val="00585907"/>
    <w:rsid w:val="005A123A"/>
    <w:rsid w:val="005A1759"/>
    <w:rsid w:val="005A1842"/>
    <w:rsid w:val="005A2B17"/>
    <w:rsid w:val="005A5425"/>
    <w:rsid w:val="005C2C93"/>
    <w:rsid w:val="005F19E4"/>
    <w:rsid w:val="005F29D2"/>
    <w:rsid w:val="00611CAF"/>
    <w:rsid w:val="006320C2"/>
    <w:rsid w:val="006677D2"/>
    <w:rsid w:val="00684B87"/>
    <w:rsid w:val="0069084B"/>
    <w:rsid w:val="0069140F"/>
    <w:rsid w:val="006D5095"/>
    <w:rsid w:val="006E7F08"/>
    <w:rsid w:val="00721AAB"/>
    <w:rsid w:val="00747EE6"/>
    <w:rsid w:val="00793D9B"/>
    <w:rsid w:val="007A2552"/>
    <w:rsid w:val="007B53CA"/>
    <w:rsid w:val="008044A0"/>
    <w:rsid w:val="0081696A"/>
    <w:rsid w:val="00821E75"/>
    <w:rsid w:val="0084368D"/>
    <w:rsid w:val="00847C0E"/>
    <w:rsid w:val="008601F5"/>
    <w:rsid w:val="0087114C"/>
    <w:rsid w:val="008753AD"/>
    <w:rsid w:val="00881181"/>
    <w:rsid w:val="008837CE"/>
    <w:rsid w:val="00891C0E"/>
    <w:rsid w:val="008A4083"/>
    <w:rsid w:val="008D0EAF"/>
    <w:rsid w:val="008F6B6E"/>
    <w:rsid w:val="009023AA"/>
    <w:rsid w:val="009815CC"/>
    <w:rsid w:val="0098791C"/>
    <w:rsid w:val="009A36F9"/>
    <w:rsid w:val="009A4DC8"/>
    <w:rsid w:val="009A7841"/>
    <w:rsid w:val="009B599C"/>
    <w:rsid w:val="009C60BA"/>
    <w:rsid w:val="009D0022"/>
    <w:rsid w:val="009D77DA"/>
    <w:rsid w:val="00A15117"/>
    <w:rsid w:val="00A448A9"/>
    <w:rsid w:val="00A6145F"/>
    <w:rsid w:val="00A6374B"/>
    <w:rsid w:val="00A86076"/>
    <w:rsid w:val="00A91065"/>
    <w:rsid w:val="00A96A4B"/>
    <w:rsid w:val="00AA21E7"/>
    <w:rsid w:val="00AA21F9"/>
    <w:rsid w:val="00AB0787"/>
    <w:rsid w:val="00AC2030"/>
    <w:rsid w:val="00AF40C1"/>
    <w:rsid w:val="00B04B9C"/>
    <w:rsid w:val="00B63B05"/>
    <w:rsid w:val="00B67710"/>
    <w:rsid w:val="00B77E48"/>
    <w:rsid w:val="00B85EC6"/>
    <w:rsid w:val="00BB1744"/>
    <w:rsid w:val="00BB5018"/>
    <w:rsid w:val="00BC0174"/>
    <w:rsid w:val="00BD1584"/>
    <w:rsid w:val="00BD7114"/>
    <w:rsid w:val="00BE0D6A"/>
    <w:rsid w:val="00BE275A"/>
    <w:rsid w:val="00BE5019"/>
    <w:rsid w:val="00C109B6"/>
    <w:rsid w:val="00C333D7"/>
    <w:rsid w:val="00C4238B"/>
    <w:rsid w:val="00C60529"/>
    <w:rsid w:val="00C653B1"/>
    <w:rsid w:val="00C745DF"/>
    <w:rsid w:val="00CA0BB1"/>
    <w:rsid w:val="00CA15F0"/>
    <w:rsid w:val="00CA2536"/>
    <w:rsid w:val="00CA3F30"/>
    <w:rsid w:val="00CF30BF"/>
    <w:rsid w:val="00D01B39"/>
    <w:rsid w:val="00D217ED"/>
    <w:rsid w:val="00D30FE3"/>
    <w:rsid w:val="00D55A00"/>
    <w:rsid w:val="00D71FBD"/>
    <w:rsid w:val="00D868DB"/>
    <w:rsid w:val="00D87669"/>
    <w:rsid w:val="00DB1FC9"/>
    <w:rsid w:val="00DC1C49"/>
    <w:rsid w:val="00DD359D"/>
    <w:rsid w:val="00DD65B1"/>
    <w:rsid w:val="00DF51DD"/>
    <w:rsid w:val="00E02EB5"/>
    <w:rsid w:val="00E0589C"/>
    <w:rsid w:val="00E17573"/>
    <w:rsid w:val="00E20900"/>
    <w:rsid w:val="00E340DF"/>
    <w:rsid w:val="00E34C93"/>
    <w:rsid w:val="00E71BC7"/>
    <w:rsid w:val="00E73167"/>
    <w:rsid w:val="00E81066"/>
    <w:rsid w:val="00E97BB2"/>
    <w:rsid w:val="00EA67DD"/>
    <w:rsid w:val="00EB1F87"/>
    <w:rsid w:val="00EB4DA5"/>
    <w:rsid w:val="00EB61DF"/>
    <w:rsid w:val="00ED74F9"/>
    <w:rsid w:val="00EF689D"/>
    <w:rsid w:val="00F07466"/>
    <w:rsid w:val="00F34595"/>
    <w:rsid w:val="00F41061"/>
    <w:rsid w:val="00F758C8"/>
    <w:rsid w:val="00F77391"/>
    <w:rsid w:val="00F811B9"/>
    <w:rsid w:val="00F862D8"/>
    <w:rsid w:val="00F9788F"/>
    <w:rsid w:val="00FA0E5E"/>
    <w:rsid w:val="00FA44C8"/>
    <w:rsid w:val="00FB73E2"/>
    <w:rsid w:val="00FC6E5C"/>
    <w:rsid w:val="00FF4112"/>
    <w:rsid w:val="00FF7936"/>
    <w:rsid w:val="02FF6F94"/>
    <w:rsid w:val="06935222"/>
    <w:rsid w:val="0E4532A6"/>
    <w:rsid w:val="12CE2940"/>
    <w:rsid w:val="1355495D"/>
    <w:rsid w:val="284410D0"/>
    <w:rsid w:val="288E7CDB"/>
    <w:rsid w:val="2AF314AB"/>
    <w:rsid w:val="327F2A35"/>
    <w:rsid w:val="380E5B1D"/>
    <w:rsid w:val="38BF587F"/>
    <w:rsid w:val="3BF9792D"/>
    <w:rsid w:val="3CBF4DA4"/>
    <w:rsid w:val="3CDB2BCC"/>
    <w:rsid w:val="3DD91418"/>
    <w:rsid w:val="3FB15936"/>
    <w:rsid w:val="411D6D2B"/>
    <w:rsid w:val="42780F5F"/>
    <w:rsid w:val="44C67F95"/>
    <w:rsid w:val="46EF07B4"/>
    <w:rsid w:val="50BF66EF"/>
    <w:rsid w:val="56976684"/>
    <w:rsid w:val="569E12DA"/>
    <w:rsid w:val="6B1E4B5E"/>
    <w:rsid w:val="7261146D"/>
    <w:rsid w:val="7C2C3E86"/>
    <w:rsid w:val="7DB91D8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uiPriority w:val="0"/>
    <w:rPr>
      <w:sz w:val="18"/>
      <w:szCs w:val="18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download\&#40664;&#35748;\&#21512;&#20316;&#26465;&#20214;&#30003;&#25253;&#21333;.doc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合作条件申报单.doc</Template>
  <Pages>1</Pages>
  <Words>159</Words>
  <Characters>164</Characters>
  <Lines>2</Lines>
  <Paragraphs>1</Paragraphs>
  <TotalTime>36</TotalTime>
  <ScaleCrop>false</ScaleCrop>
  <LinksUpToDate>false</LinksUpToDate>
  <CharactersWithSpaces>217</CharactersWithSpaces>
  <Application>WPS Office_11.1.0.11622_F1E327BC-269C-435d-A152-05C5408002CA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2018-09-08T08:20:00Z</dcterms:created>
  <dc:creator>勋</dc:creator>
  <cp:lastModifiedBy>Scorpio</cp:lastModifiedBy>
  <dcterms:modified xsi:type="dcterms:W3CDTF">2022-05-06T01:58:34Z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2052-11.1.0.11622</vt:lpwstr>
  </property>
  <property fmtid="{D5CDD505-2E9C-101B-9397-08002B2CF9AE}" pid="3" name="ICV">
    <vt:lpwstr>D8D13D9CF0D241AA8B2EACDEFF57AF7B</vt:lpwstr>
  </property>
</Properties>
</file>